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3AE" w:rsidRPr="005343AE" w:rsidRDefault="005343AE" w:rsidP="005343AE">
      <w:pPr>
        <w:pStyle w:val="SEHeader"/>
        <w:jc w:val="center"/>
      </w:pPr>
      <w:bookmarkStart w:id="0" w:name="_GoBack"/>
      <w:bookmarkEnd w:id="0"/>
      <w:r>
        <w:t>Hydration Fact S</w:t>
      </w:r>
      <w:r w:rsidRPr="005343AE">
        <w:t>heet</w:t>
      </w:r>
    </w:p>
    <w:p w:rsidR="005343AE" w:rsidRDefault="005343AE" w:rsidP="005343AE">
      <w:pPr>
        <w:pStyle w:val="SEBodytext"/>
        <w:rPr>
          <w:rFonts w:ascii="Arial" w:hAnsi="Arial" w:cs="Arial"/>
          <w:sz w:val="24"/>
          <w:szCs w:val="24"/>
        </w:rPr>
      </w:pPr>
    </w:p>
    <w:p w:rsidR="005343AE" w:rsidRPr="005343AE" w:rsidRDefault="005343AE" w:rsidP="005343AE">
      <w:pPr>
        <w:pStyle w:val="SEBodytext"/>
        <w:rPr>
          <w:sz w:val="24"/>
          <w:szCs w:val="24"/>
        </w:rPr>
      </w:pPr>
      <w:r w:rsidRPr="005343AE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20DF1B2" wp14:editId="3BFDF4EF">
            <wp:simplePos x="0" y="0"/>
            <wp:positionH relativeFrom="margin">
              <wp:posOffset>3632835</wp:posOffset>
            </wp:positionH>
            <wp:positionV relativeFrom="paragraph">
              <wp:posOffset>357505</wp:posOffset>
            </wp:positionV>
            <wp:extent cx="964565" cy="1259840"/>
            <wp:effectExtent l="0" t="0" r="6985" b="0"/>
            <wp:wrapThrough wrapText="bothSides">
              <wp:wrapPolygon edited="0">
                <wp:start x="0" y="0"/>
                <wp:lineTo x="0" y="21230"/>
                <wp:lineTo x="21330" y="21230"/>
                <wp:lineTo x="2133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ass_of_water_350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43AE">
        <w:rPr>
          <w:sz w:val="24"/>
          <w:szCs w:val="24"/>
        </w:rPr>
        <w:t>50-60% of our body is made up of water. Breathing, temperature regulation and sitting still cause us to look between ½ to 1 litres of fluid per day.</w:t>
      </w:r>
    </w:p>
    <w:p w:rsidR="005343AE" w:rsidRPr="005343AE" w:rsidRDefault="005343AE" w:rsidP="005343AE">
      <w:pPr>
        <w:pStyle w:val="SEBodytext"/>
        <w:rPr>
          <w:sz w:val="24"/>
          <w:szCs w:val="24"/>
        </w:rPr>
      </w:pPr>
    </w:p>
    <w:p w:rsidR="005343AE" w:rsidRPr="005343AE" w:rsidRDefault="005343AE" w:rsidP="005343AE">
      <w:pPr>
        <w:pStyle w:val="SEBodytext"/>
        <w:rPr>
          <w:sz w:val="24"/>
          <w:szCs w:val="24"/>
        </w:rPr>
      </w:pPr>
      <w:r w:rsidRPr="005343AE">
        <w:rPr>
          <w:sz w:val="24"/>
          <w:szCs w:val="24"/>
        </w:rPr>
        <w:t xml:space="preserve"> </w:t>
      </w:r>
      <w:r>
        <w:rPr>
          <w:sz w:val="24"/>
          <w:szCs w:val="24"/>
        </w:rPr>
        <w:t>We need between 2.7 and 3.7</w:t>
      </w:r>
      <w:r w:rsidRPr="005343AE">
        <w:rPr>
          <w:sz w:val="24"/>
          <w:szCs w:val="24"/>
        </w:rPr>
        <w:t xml:space="preserve"> </w:t>
      </w:r>
      <w:proofErr w:type="spellStart"/>
      <w:r w:rsidRPr="005343AE">
        <w:rPr>
          <w:sz w:val="24"/>
          <w:szCs w:val="24"/>
        </w:rPr>
        <w:t>Litres</w:t>
      </w:r>
      <w:proofErr w:type="spellEnd"/>
      <w:r w:rsidRPr="005343AE">
        <w:rPr>
          <w:sz w:val="24"/>
          <w:szCs w:val="24"/>
        </w:rPr>
        <w:t xml:space="preserve"> of water a day.</w:t>
      </w:r>
    </w:p>
    <w:p w:rsidR="005343AE" w:rsidRPr="005343AE" w:rsidRDefault="005343AE" w:rsidP="005343AE">
      <w:pPr>
        <w:pStyle w:val="SEBodytext"/>
        <w:rPr>
          <w:sz w:val="24"/>
          <w:szCs w:val="24"/>
        </w:rPr>
      </w:pPr>
    </w:p>
    <w:p w:rsidR="005343AE" w:rsidRDefault="005343AE" w:rsidP="005343AE">
      <w:pPr>
        <w:pStyle w:val="SEBodytext"/>
        <w:rPr>
          <w:sz w:val="24"/>
          <w:szCs w:val="24"/>
        </w:rPr>
      </w:pPr>
      <w:r w:rsidRPr="005343AE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18AA424E" wp14:editId="56BE56C4">
            <wp:simplePos x="0" y="0"/>
            <wp:positionH relativeFrom="margin">
              <wp:posOffset>-6043</wp:posOffset>
            </wp:positionH>
            <wp:positionV relativeFrom="paragraph">
              <wp:posOffset>96214</wp:posOffset>
            </wp:positionV>
            <wp:extent cx="1324610" cy="1462405"/>
            <wp:effectExtent l="0" t="0" r="8890" b="4445"/>
            <wp:wrapTight wrapText="bothSides">
              <wp:wrapPolygon edited="0">
                <wp:start x="13668" y="0"/>
                <wp:lineTo x="8077" y="4783"/>
                <wp:lineTo x="3417" y="5627"/>
                <wp:lineTo x="2485" y="6472"/>
                <wp:lineTo x="621" y="15475"/>
                <wp:lineTo x="2485" y="21384"/>
                <wp:lineTo x="2796" y="21384"/>
                <wp:lineTo x="18639" y="21384"/>
                <wp:lineTo x="19570" y="19696"/>
                <wp:lineTo x="19260" y="18852"/>
                <wp:lineTo x="17085" y="18571"/>
                <wp:lineTo x="17707" y="18571"/>
                <wp:lineTo x="21434" y="14631"/>
                <wp:lineTo x="21434" y="14069"/>
                <wp:lineTo x="17707" y="10129"/>
                <wp:lineTo x="16464" y="5065"/>
                <wp:lineTo x="18017" y="3658"/>
                <wp:lineTo x="17707" y="2251"/>
                <wp:lineTo x="15843" y="0"/>
                <wp:lineTo x="13668" y="0"/>
              </wp:wrapPolygon>
            </wp:wrapTight>
            <wp:docPr id="2" name="Picture 2" descr="C:\Users\ElliotD\Downloads\running_on_treadmill_400_clr_1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iotD\Downloads\running_on_treadmill_400_clr_19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43AE" w:rsidRPr="005343AE" w:rsidRDefault="005343AE" w:rsidP="005343AE">
      <w:pPr>
        <w:pStyle w:val="SEBodytext"/>
        <w:rPr>
          <w:sz w:val="24"/>
          <w:szCs w:val="24"/>
        </w:rPr>
      </w:pPr>
    </w:p>
    <w:p w:rsidR="005343AE" w:rsidRPr="005343AE" w:rsidRDefault="005343AE" w:rsidP="005343AE">
      <w:pPr>
        <w:pStyle w:val="SEBodytext"/>
        <w:rPr>
          <w:sz w:val="24"/>
          <w:szCs w:val="24"/>
        </w:rPr>
      </w:pPr>
      <w:r w:rsidRPr="005343AE">
        <w:rPr>
          <w:sz w:val="24"/>
          <w:szCs w:val="24"/>
        </w:rPr>
        <w:t>Exercises increases body temperature and we lose more fluid in sweat.</w:t>
      </w:r>
    </w:p>
    <w:p w:rsidR="005343AE" w:rsidRPr="005343AE" w:rsidRDefault="005343AE" w:rsidP="005343AE">
      <w:pPr>
        <w:pStyle w:val="SEBodytext"/>
        <w:rPr>
          <w:sz w:val="24"/>
          <w:szCs w:val="24"/>
        </w:rPr>
      </w:pPr>
    </w:p>
    <w:p w:rsidR="005343AE" w:rsidRPr="005343AE" w:rsidRDefault="005343AE" w:rsidP="005343AE">
      <w:pPr>
        <w:pStyle w:val="SEBodytext"/>
        <w:rPr>
          <w:sz w:val="24"/>
          <w:szCs w:val="24"/>
        </w:rPr>
      </w:pPr>
    </w:p>
    <w:p w:rsidR="005343AE" w:rsidRDefault="005343AE" w:rsidP="005343AE">
      <w:pPr>
        <w:pStyle w:val="SEBodytext"/>
        <w:rPr>
          <w:sz w:val="24"/>
          <w:szCs w:val="24"/>
        </w:rPr>
      </w:pPr>
    </w:p>
    <w:p w:rsidR="005343AE" w:rsidRPr="005343AE" w:rsidRDefault="005343AE" w:rsidP="005343AE">
      <w:pPr>
        <w:pStyle w:val="SEBodytext"/>
        <w:rPr>
          <w:sz w:val="24"/>
          <w:szCs w:val="24"/>
        </w:rPr>
      </w:pPr>
      <w:r w:rsidRPr="005343AE">
        <w:rPr>
          <w:sz w:val="24"/>
          <w:szCs w:val="24"/>
        </w:rPr>
        <w:t>It is important to drink before during and after a session to restore the correct fluid levels.</w:t>
      </w:r>
    </w:p>
    <w:p w:rsidR="005343AE" w:rsidRPr="005343AE" w:rsidRDefault="005343AE" w:rsidP="005343AE">
      <w:pPr>
        <w:pStyle w:val="SEBodytext"/>
        <w:rPr>
          <w:b/>
          <w:sz w:val="24"/>
          <w:szCs w:val="24"/>
          <w:u w:val="single"/>
        </w:rPr>
      </w:pPr>
    </w:p>
    <w:p w:rsidR="005343AE" w:rsidRPr="005343AE" w:rsidRDefault="005343AE" w:rsidP="005343AE">
      <w:pPr>
        <w:pStyle w:val="SESubheaderintropara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343AE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F139264" wp14:editId="0CE3E378">
            <wp:simplePos x="0" y="0"/>
            <wp:positionH relativeFrom="margin">
              <wp:posOffset>0</wp:posOffset>
            </wp:positionH>
            <wp:positionV relativeFrom="paragraph">
              <wp:posOffset>288290</wp:posOffset>
            </wp:positionV>
            <wp:extent cx="1056640" cy="1922780"/>
            <wp:effectExtent l="0" t="0" r="0" b="1270"/>
            <wp:wrapSquare wrapText="bothSides"/>
            <wp:docPr id="3" name="Picture 3" descr="C:\Users\ElliotD\Downloads\water_faucet_drop_400_clr_11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iotD\Downloads\water_faucet_drop_400_clr_114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3AE">
        <w:t>Dehydration</w:t>
      </w:r>
    </w:p>
    <w:p w:rsidR="005343AE" w:rsidRPr="005343AE" w:rsidRDefault="005343AE" w:rsidP="005343AE">
      <w:pPr>
        <w:pStyle w:val="SEBodytext"/>
        <w:numPr>
          <w:ilvl w:val="0"/>
          <w:numId w:val="1"/>
        </w:numPr>
        <w:rPr>
          <w:sz w:val="24"/>
          <w:szCs w:val="24"/>
        </w:rPr>
      </w:pPr>
      <w:r w:rsidRPr="005343AE">
        <w:rPr>
          <w:sz w:val="24"/>
          <w:szCs w:val="24"/>
        </w:rPr>
        <w:t>Dehydration is caused when we lose more fluid than we are drinking.</w:t>
      </w:r>
    </w:p>
    <w:p w:rsidR="005343AE" w:rsidRPr="005343AE" w:rsidRDefault="005343AE" w:rsidP="005343AE">
      <w:pPr>
        <w:pStyle w:val="SEBodytext"/>
        <w:numPr>
          <w:ilvl w:val="0"/>
          <w:numId w:val="1"/>
        </w:numPr>
        <w:rPr>
          <w:sz w:val="24"/>
          <w:szCs w:val="24"/>
        </w:rPr>
      </w:pPr>
      <w:r w:rsidRPr="005343AE">
        <w:rPr>
          <w:sz w:val="24"/>
          <w:szCs w:val="24"/>
        </w:rPr>
        <w:t>This is often due to sweating during exercise.</w:t>
      </w:r>
    </w:p>
    <w:p w:rsidR="005343AE" w:rsidRPr="005343AE" w:rsidRDefault="005343AE" w:rsidP="005343AE">
      <w:pPr>
        <w:pStyle w:val="SEBodytext"/>
        <w:numPr>
          <w:ilvl w:val="0"/>
          <w:numId w:val="1"/>
        </w:numPr>
        <w:rPr>
          <w:sz w:val="24"/>
          <w:szCs w:val="24"/>
        </w:rPr>
      </w:pPr>
      <w:r w:rsidRPr="005343AE">
        <w:rPr>
          <w:sz w:val="24"/>
          <w:szCs w:val="24"/>
        </w:rPr>
        <w:t>Even swimmers sweat which causes fluid loss.</w:t>
      </w:r>
    </w:p>
    <w:p w:rsidR="005343AE" w:rsidRPr="005343AE" w:rsidRDefault="005343AE" w:rsidP="005343AE">
      <w:pPr>
        <w:pStyle w:val="SEBodytext"/>
        <w:numPr>
          <w:ilvl w:val="0"/>
          <w:numId w:val="1"/>
        </w:numPr>
        <w:rPr>
          <w:sz w:val="24"/>
          <w:szCs w:val="24"/>
        </w:rPr>
      </w:pPr>
      <w:r w:rsidRPr="005343AE">
        <w:rPr>
          <w:sz w:val="24"/>
          <w:szCs w:val="24"/>
        </w:rPr>
        <w:lastRenderedPageBreak/>
        <w:t>Dehydration leads to muscle cramps, poor performance, poor concentration and can lead to more serious problems if severe.</w:t>
      </w:r>
    </w:p>
    <w:p w:rsidR="005343AE" w:rsidRPr="005343AE" w:rsidRDefault="005343AE" w:rsidP="005343AE">
      <w:pPr>
        <w:pStyle w:val="SEBodytext"/>
        <w:numPr>
          <w:ilvl w:val="0"/>
          <w:numId w:val="1"/>
        </w:numPr>
        <w:rPr>
          <w:sz w:val="24"/>
          <w:szCs w:val="24"/>
        </w:rPr>
      </w:pPr>
      <w:r w:rsidRPr="005343AE">
        <w:rPr>
          <w:sz w:val="24"/>
          <w:szCs w:val="24"/>
        </w:rPr>
        <w:t>You need to drink more when exercising and also in warm weather or warm environments.</w:t>
      </w:r>
    </w:p>
    <w:p w:rsidR="00AB6DD5" w:rsidRDefault="00AB6DD5" w:rsidP="005343AE">
      <w:pPr>
        <w:pStyle w:val="SESubheaderintropara"/>
      </w:pPr>
    </w:p>
    <w:p w:rsidR="005343AE" w:rsidRDefault="005343AE" w:rsidP="005343AE">
      <w:pPr>
        <w:pStyle w:val="SESubheaderintropara"/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1D9A1D9B" wp14:editId="3C6E80D3">
            <wp:simplePos x="0" y="0"/>
            <wp:positionH relativeFrom="margin">
              <wp:posOffset>5044440</wp:posOffset>
            </wp:positionH>
            <wp:positionV relativeFrom="paragraph">
              <wp:posOffset>10795</wp:posOffset>
            </wp:positionV>
            <wp:extent cx="815340" cy="1663700"/>
            <wp:effectExtent l="0" t="0" r="3810" b="0"/>
            <wp:wrapTight wrapText="bothSides">
              <wp:wrapPolygon edited="0">
                <wp:start x="0" y="0"/>
                <wp:lineTo x="0" y="21270"/>
                <wp:lineTo x="21196" y="21270"/>
                <wp:lineTo x="2119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" r="50727"/>
                    <a:stretch/>
                  </pic:blipFill>
                  <pic:spPr bwMode="auto">
                    <a:xfrm>
                      <a:off x="0" y="0"/>
                      <a:ext cx="81534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E3D">
        <w:t>How to check for Dehydration</w:t>
      </w:r>
    </w:p>
    <w:p w:rsidR="005343AE" w:rsidRPr="003D1E3D" w:rsidRDefault="005343AE" w:rsidP="00AB6DD5">
      <w:pPr>
        <w:pStyle w:val="SEBodytex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1E3D">
        <w:rPr>
          <w:rFonts w:ascii="Arial" w:hAnsi="Arial" w:cs="Arial"/>
          <w:sz w:val="24"/>
          <w:szCs w:val="24"/>
        </w:rPr>
        <w:t>The best way is to look at the colour of your urine and see if you are hydrated.</w:t>
      </w:r>
    </w:p>
    <w:p w:rsidR="005343AE" w:rsidRPr="003D1E3D" w:rsidRDefault="005343AE" w:rsidP="00AB6DD5">
      <w:pPr>
        <w:pStyle w:val="SEBodytex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D1E3D">
        <w:rPr>
          <w:rFonts w:ascii="Arial" w:hAnsi="Arial" w:cs="Arial"/>
          <w:sz w:val="24"/>
          <w:szCs w:val="24"/>
        </w:rPr>
        <w:t>On the colour chart 1, 2 and 3 are hydrated</w:t>
      </w:r>
    </w:p>
    <w:p w:rsidR="005343AE" w:rsidRDefault="005343AE" w:rsidP="00AB6DD5">
      <w:pPr>
        <w:pStyle w:val="SEBodytext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</w:rPr>
      </w:pPr>
      <w:r w:rsidRPr="003D1E3D">
        <w:rPr>
          <w:rFonts w:ascii="Arial" w:hAnsi="Arial" w:cs="Arial"/>
          <w:sz w:val="24"/>
          <w:szCs w:val="24"/>
        </w:rPr>
        <w:t>4-8 are dehydrated</w:t>
      </w:r>
    </w:p>
    <w:p w:rsidR="005343AE" w:rsidRPr="003D1E3D" w:rsidRDefault="005343AE" w:rsidP="005343AE">
      <w:pPr>
        <w:pStyle w:val="SEBodytext"/>
        <w:rPr>
          <w:rFonts w:ascii="Arial" w:hAnsi="Arial" w:cs="Arial"/>
          <w:b/>
          <w:sz w:val="24"/>
          <w:szCs w:val="24"/>
          <w:u w:val="single"/>
        </w:rPr>
      </w:pPr>
    </w:p>
    <w:p w:rsidR="005343AE" w:rsidRDefault="00AB6DD5" w:rsidP="005343AE">
      <w:pPr>
        <w:pStyle w:val="SESubheaderintropara"/>
      </w:pPr>
      <w:r w:rsidRPr="00616F6A">
        <w:rPr>
          <w:rFonts w:ascii="Arial" w:hAnsi="Arial" w:cs="Arial"/>
          <w:b/>
          <w:noProof/>
          <w:sz w:val="24"/>
          <w:szCs w:val="24"/>
          <w:u w:val="single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5EBF90C5" wp14:editId="7621C31C">
            <wp:simplePos x="0" y="0"/>
            <wp:positionH relativeFrom="column">
              <wp:posOffset>5244136</wp:posOffset>
            </wp:positionH>
            <wp:positionV relativeFrom="paragraph">
              <wp:posOffset>350520</wp:posOffset>
            </wp:positionV>
            <wp:extent cx="772160" cy="1318260"/>
            <wp:effectExtent l="0" t="0" r="0" b="0"/>
            <wp:wrapThrough wrapText="bothSides">
              <wp:wrapPolygon edited="0">
                <wp:start x="5329" y="312"/>
                <wp:lineTo x="1599" y="2185"/>
                <wp:lineTo x="3730" y="10925"/>
                <wp:lineTo x="4796" y="21225"/>
                <wp:lineTo x="17053" y="21225"/>
                <wp:lineTo x="17053" y="15919"/>
                <wp:lineTo x="20250" y="13734"/>
                <wp:lineTo x="20783" y="12486"/>
                <wp:lineTo x="18118" y="10925"/>
                <wp:lineTo x="19184" y="1249"/>
                <wp:lineTo x="16520" y="312"/>
                <wp:lineTo x="5329" y="312"/>
              </wp:wrapPolygon>
            </wp:wrapThrough>
            <wp:docPr id="8" name="Picture 8" descr="C:\Users\ElliotD\Downloads\glass_of_water_400_clr_13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iotD\Downloads\glass_of_water_400_clr_132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21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6F6A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7650FD5C" wp14:editId="1C14A30B">
            <wp:simplePos x="0" y="0"/>
            <wp:positionH relativeFrom="column">
              <wp:posOffset>4362319</wp:posOffset>
            </wp:positionH>
            <wp:positionV relativeFrom="paragraph">
              <wp:posOffset>354462</wp:posOffset>
            </wp:positionV>
            <wp:extent cx="883920" cy="1178560"/>
            <wp:effectExtent l="0" t="0" r="0" b="2540"/>
            <wp:wrapNone/>
            <wp:docPr id="9" name="Picture 9" descr="Image result for orange squ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orange squas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3AE" w:rsidRPr="00846161">
        <w:t>How to stay Hydrated</w:t>
      </w:r>
    </w:p>
    <w:p w:rsidR="005343AE" w:rsidRDefault="005343AE" w:rsidP="00AB6DD5">
      <w:pPr>
        <w:pStyle w:val="SE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Drink l</w:t>
      </w:r>
      <w:r w:rsidRPr="00846161">
        <w:rPr>
          <w:rFonts w:ascii="Arial" w:hAnsi="Arial" w:cs="Arial"/>
          <w:sz w:val="24"/>
          <w:szCs w:val="24"/>
        </w:rPr>
        <w:t>ittle and often</w:t>
      </w:r>
    </w:p>
    <w:p w:rsidR="005343AE" w:rsidRDefault="005343AE" w:rsidP="00AB6DD5">
      <w:pPr>
        <w:pStyle w:val="SE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Always have a drinks bottle with you even at school</w:t>
      </w:r>
    </w:p>
    <w:p w:rsidR="005343AE" w:rsidRDefault="005343AE" w:rsidP="00AB6DD5">
      <w:pPr>
        <w:pStyle w:val="SE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Drink water or cordial as the main fluid used to hydrate</w:t>
      </w:r>
    </w:p>
    <w:p w:rsidR="005343AE" w:rsidRDefault="005343AE" w:rsidP="00AB6DD5">
      <w:pPr>
        <w:pStyle w:val="SE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Fruit juices and Smoothies are less hydrating than water</w:t>
      </w:r>
    </w:p>
    <w:p w:rsidR="005343AE" w:rsidRDefault="005343AE" w:rsidP="00AB6DD5">
      <w:pPr>
        <w:pStyle w:val="SE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Drinks including Caffeine cause greater urine loss so can increase Dehydration</w:t>
      </w:r>
    </w:p>
    <w:p w:rsidR="005343AE" w:rsidRDefault="005343AE" w:rsidP="00AB6DD5">
      <w:pPr>
        <w:pStyle w:val="SEBodytex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16F6A"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7C66C4E1" wp14:editId="0D9BE965">
            <wp:simplePos x="0" y="0"/>
            <wp:positionH relativeFrom="column">
              <wp:posOffset>3385382</wp:posOffset>
            </wp:positionH>
            <wp:positionV relativeFrom="paragraph">
              <wp:posOffset>97593</wp:posOffset>
            </wp:positionV>
            <wp:extent cx="1287780" cy="1287780"/>
            <wp:effectExtent l="0" t="0" r="0" b="7620"/>
            <wp:wrapNone/>
            <wp:docPr id="10" name="Picture 10" descr="Image result for coffee 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offee cu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Avoid Fizzy drinks and those with high sugar levels</w:t>
      </w:r>
    </w:p>
    <w:p w:rsidR="005343AE" w:rsidRDefault="00AB6DD5" w:rsidP="005343AE">
      <w:pPr>
        <w:pStyle w:val="SEBodytext"/>
        <w:rPr>
          <w:rFonts w:ascii="Arial" w:hAnsi="Arial" w:cs="Arial"/>
          <w:sz w:val="24"/>
          <w:szCs w:val="24"/>
        </w:rPr>
      </w:pPr>
      <w:r w:rsidRPr="00616F6A"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0846F872" wp14:editId="25B5D6DA">
            <wp:simplePos x="0" y="0"/>
            <wp:positionH relativeFrom="column">
              <wp:posOffset>1518373</wp:posOffset>
            </wp:positionH>
            <wp:positionV relativeFrom="paragraph">
              <wp:posOffset>101112</wp:posOffset>
            </wp:positionV>
            <wp:extent cx="1524836" cy="1112520"/>
            <wp:effectExtent l="0" t="0" r="0" b="0"/>
            <wp:wrapThrough wrapText="bothSides">
              <wp:wrapPolygon edited="0">
                <wp:start x="0" y="0"/>
                <wp:lineTo x="0" y="21082"/>
                <wp:lineTo x="21321" y="21082"/>
                <wp:lineTo x="21321" y="0"/>
                <wp:lineTo x="0" y="0"/>
              </wp:wrapPolygon>
            </wp:wrapThrough>
            <wp:docPr id="13" name="Picture 13" descr="Image result for fizzy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izzy drin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36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5592B2" wp14:editId="3AE989AF">
                <wp:simplePos x="0" y="0"/>
                <wp:positionH relativeFrom="column">
                  <wp:posOffset>1733791</wp:posOffset>
                </wp:positionH>
                <wp:positionV relativeFrom="paragraph">
                  <wp:posOffset>164027</wp:posOffset>
                </wp:positionV>
                <wp:extent cx="891540" cy="982980"/>
                <wp:effectExtent l="0" t="0" r="22860" b="26670"/>
                <wp:wrapNone/>
                <wp:docPr id="15" name="&quot;No&quot; Symbo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98298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AA8710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&quot; Symbol 15" o:spid="_x0000_s1026" type="#_x0000_t57" style="position:absolute;margin-left:136.5pt;margin-top:12.9pt;width:70.2pt;height:7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" adj="4050" fillcolor="red" strokecolor="#555 [3213]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002DD4" wp14:editId="3DEB068B">
                <wp:simplePos x="0" y="0"/>
                <wp:positionH relativeFrom="column">
                  <wp:posOffset>3621077</wp:posOffset>
                </wp:positionH>
                <wp:positionV relativeFrom="paragraph">
                  <wp:posOffset>171822</wp:posOffset>
                </wp:positionV>
                <wp:extent cx="739140" cy="914400"/>
                <wp:effectExtent l="0" t="0" r="22860" b="19050"/>
                <wp:wrapNone/>
                <wp:docPr id="12" name="&quot;No&quot; Symbo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914400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70560" id="&quot;No&quot; Symbol 12" o:spid="_x0000_s1026" type="#_x0000_t57" style="position:absolute;margin-left:285.1pt;margin-top:13.55pt;width:58.2pt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" adj="4050" fillcolor="red" strokecolor="#555 [3213]" strokeweight="1pt"/>
            </w:pict>
          </mc:Fallback>
        </mc:AlternateContent>
      </w:r>
    </w:p>
    <w:p w:rsidR="005343AE" w:rsidRDefault="005343AE" w:rsidP="005343AE">
      <w:pPr>
        <w:pStyle w:val="SEBodytext"/>
        <w:rPr>
          <w:rFonts w:ascii="Arial" w:hAnsi="Arial" w:cs="Arial"/>
          <w:b/>
          <w:sz w:val="24"/>
          <w:szCs w:val="24"/>
          <w:u w:val="single"/>
        </w:rPr>
      </w:pPr>
    </w:p>
    <w:p w:rsidR="00AB6DD5" w:rsidRDefault="00AB6DD5" w:rsidP="005343AE">
      <w:pPr>
        <w:pStyle w:val="SESubheaderintropara"/>
      </w:pPr>
    </w:p>
    <w:p w:rsidR="00AB6DD5" w:rsidRDefault="00AB6DD5" w:rsidP="005343AE">
      <w:pPr>
        <w:pStyle w:val="SESubheaderintropara"/>
      </w:pPr>
    </w:p>
    <w:p w:rsidR="00AB6DD5" w:rsidRDefault="00AB6DD5" w:rsidP="005343AE">
      <w:pPr>
        <w:pStyle w:val="SESubheaderintropara"/>
      </w:pPr>
    </w:p>
    <w:p w:rsidR="00AB6DD5" w:rsidRDefault="00AB6DD5" w:rsidP="005343AE">
      <w:pPr>
        <w:pStyle w:val="SESubheaderintropara"/>
        <w:rPr>
          <w:rFonts w:ascii="Arial" w:hAnsi="Arial" w:cs="Arial"/>
          <w:noProof/>
          <w:sz w:val="24"/>
          <w:szCs w:val="24"/>
          <w:lang w:eastAsia="en-GB"/>
        </w:rPr>
      </w:pPr>
    </w:p>
    <w:p w:rsidR="005343AE" w:rsidRDefault="00AB6DD5" w:rsidP="005343AE">
      <w:pPr>
        <w:pStyle w:val="SESubheaderintropara"/>
      </w:pPr>
      <w:r w:rsidRPr="00616F6A"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2C53E24E" wp14:editId="291D9B1C">
            <wp:simplePos x="0" y="0"/>
            <wp:positionH relativeFrom="margin">
              <wp:posOffset>-47296</wp:posOffset>
            </wp:positionH>
            <wp:positionV relativeFrom="paragraph">
              <wp:posOffset>354330</wp:posOffset>
            </wp:positionV>
            <wp:extent cx="719455" cy="1670685"/>
            <wp:effectExtent l="0" t="0" r="4445" b="5715"/>
            <wp:wrapTight wrapText="bothSides">
              <wp:wrapPolygon edited="0">
                <wp:start x="6863" y="0"/>
                <wp:lineTo x="572" y="3694"/>
                <wp:lineTo x="572" y="16994"/>
                <wp:lineTo x="1144" y="19950"/>
                <wp:lineTo x="2288" y="21428"/>
                <wp:lineTo x="17730" y="21428"/>
                <wp:lineTo x="18302" y="21428"/>
                <wp:lineTo x="21162" y="18472"/>
                <wp:lineTo x="21162" y="4433"/>
                <wp:lineTo x="13154" y="0"/>
                <wp:lineTo x="6863" y="0"/>
              </wp:wrapPolygon>
            </wp:wrapTight>
            <wp:docPr id="5" name="Picture 5" descr="C:\Users\ElliotD\Downloads\water_bottle_400_clr_9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iotD\Downloads\water_bottle_400_clr_91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4"/>
                    <a:stretch/>
                  </pic:blipFill>
                  <pic:spPr bwMode="auto">
                    <a:xfrm>
                      <a:off x="0" y="0"/>
                      <a:ext cx="71945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3AE" w:rsidRPr="00846161">
        <w:t>Training Fluids</w:t>
      </w:r>
    </w:p>
    <w:p w:rsidR="005343AE" w:rsidRPr="00846161" w:rsidRDefault="005343AE" w:rsidP="00AB6DD5">
      <w:pPr>
        <w:pStyle w:val="SEBodytex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46161">
        <w:rPr>
          <w:rFonts w:ascii="Arial" w:hAnsi="Arial" w:cs="Arial"/>
          <w:sz w:val="24"/>
          <w:szCs w:val="24"/>
        </w:rPr>
        <w:t>Water based drinks</w:t>
      </w:r>
    </w:p>
    <w:p w:rsidR="005343AE" w:rsidRPr="00846161" w:rsidRDefault="005343AE" w:rsidP="00AB6DD5">
      <w:pPr>
        <w:pStyle w:val="SEBodytex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46161">
        <w:rPr>
          <w:rFonts w:ascii="Arial" w:hAnsi="Arial" w:cs="Arial"/>
          <w:sz w:val="24"/>
          <w:szCs w:val="24"/>
        </w:rPr>
        <w:t>No need for sports drinks in most training sessions</w:t>
      </w:r>
    </w:p>
    <w:p w:rsidR="005343AE" w:rsidRDefault="005343AE" w:rsidP="00AB6DD5">
      <w:pPr>
        <w:pStyle w:val="SEBodytex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46161">
        <w:rPr>
          <w:rFonts w:ascii="Arial" w:hAnsi="Arial" w:cs="Arial"/>
          <w:sz w:val="24"/>
          <w:szCs w:val="24"/>
        </w:rPr>
        <w:t>Make sure you start the session well hydrated</w:t>
      </w:r>
    </w:p>
    <w:p w:rsidR="005343AE" w:rsidRDefault="005343AE" w:rsidP="005343AE">
      <w:pPr>
        <w:pStyle w:val="SEBodytext"/>
        <w:rPr>
          <w:rFonts w:ascii="Arial" w:hAnsi="Arial" w:cs="Arial"/>
          <w:sz w:val="24"/>
          <w:szCs w:val="24"/>
        </w:rPr>
      </w:pPr>
    </w:p>
    <w:p w:rsidR="00AB6DD5" w:rsidRDefault="00AB6DD5" w:rsidP="005343AE">
      <w:pPr>
        <w:pStyle w:val="SESubheaderintropara"/>
      </w:pPr>
    </w:p>
    <w:p w:rsidR="00AB6DD5" w:rsidRDefault="00AB6DD5" w:rsidP="005343AE">
      <w:pPr>
        <w:pStyle w:val="SESubheaderintropara"/>
      </w:pPr>
    </w:p>
    <w:p w:rsidR="00AB6DD5" w:rsidRDefault="00AB6DD5" w:rsidP="005343AE">
      <w:pPr>
        <w:pStyle w:val="SESubheaderintropara"/>
      </w:pPr>
    </w:p>
    <w:p w:rsidR="00AB6DD5" w:rsidRDefault="00AB6DD5" w:rsidP="005343AE">
      <w:pPr>
        <w:pStyle w:val="SESubheaderintropara"/>
      </w:pPr>
    </w:p>
    <w:p w:rsidR="005343AE" w:rsidRPr="003D1E3D" w:rsidRDefault="005343AE" w:rsidP="005343AE">
      <w:pPr>
        <w:pStyle w:val="SESubheaderintropara"/>
      </w:pPr>
      <w:r w:rsidRPr="003D1E3D">
        <w:t>Before a session</w:t>
      </w:r>
    </w:p>
    <w:p w:rsidR="005343AE" w:rsidRDefault="005343AE" w:rsidP="00AB6DD5">
      <w:pPr>
        <w:pStyle w:val="SEBodytex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hours before a session</w:t>
      </w:r>
    </w:p>
    <w:p w:rsidR="005343AE" w:rsidRDefault="005343AE" w:rsidP="00AB6DD5">
      <w:pPr>
        <w:pStyle w:val="SEBodytext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Drink ½ </w:t>
      </w:r>
      <w:proofErr w:type="spellStart"/>
      <w:r>
        <w:rPr>
          <w:rFonts w:ascii="Arial" w:hAnsi="Arial" w:cs="Arial"/>
          <w:sz w:val="24"/>
          <w:szCs w:val="24"/>
        </w:rPr>
        <w:t>litre</w:t>
      </w:r>
      <w:proofErr w:type="spellEnd"/>
      <w:r>
        <w:rPr>
          <w:rFonts w:ascii="Arial" w:hAnsi="Arial" w:cs="Arial"/>
          <w:sz w:val="24"/>
          <w:szCs w:val="24"/>
        </w:rPr>
        <w:t xml:space="preserve"> of water in small sips</w:t>
      </w:r>
      <w:r w:rsidR="00AB6DD5">
        <w:rPr>
          <w:rFonts w:ascii="Arial" w:hAnsi="Arial" w:cs="Arial"/>
          <w:sz w:val="24"/>
          <w:szCs w:val="24"/>
        </w:rPr>
        <w:t>.</w:t>
      </w:r>
    </w:p>
    <w:p w:rsidR="005343AE" w:rsidRDefault="005343AE" w:rsidP="005343AE">
      <w:pPr>
        <w:pStyle w:val="SEBodytext"/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Drink a further 125ml-250ml just before training</w:t>
      </w:r>
      <w:r w:rsidR="00AB6DD5">
        <w:rPr>
          <w:rFonts w:ascii="Arial" w:hAnsi="Arial" w:cs="Arial"/>
          <w:sz w:val="24"/>
          <w:szCs w:val="24"/>
        </w:rPr>
        <w:t>.</w:t>
      </w:r>
    </w:p>
    <w:p w:rsidR="00AB6DD5" w:rsidRPr="00AB6DD5" w:rsidRDefault="00AB6DD5" w:rsidP="00AB6DD5">
      <w:pPr>
        <w:pStyle w:val="SEBodytext"/>
        <w:ind w:left="1440"/>
        <w:rPr>
          <w:rFonts w:ascii="Arial" w:hAnsi="Arial" w:cs="Arial"/>
          <w:sz w:val="24"/>
          <w:szCs w:val="24"/>
        </w:rPr>
      </w:pPr>
    </w:p>
    <w:p w:rsidR="005343AE" w:rsidRPr="003D1E3D" w:rsidRDefault="00AB6DD5" w:rsidP="005343AE">
      <w:pPr>
        <w:pStyle w:val="SESubheaderintropara"/>
      </w:pPr>
      <w:r w:rsidRPr="00616F6A"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6FD453AA" wp14:editId="3F9AA070">
            <wp:simplePos x="0" y="0"/>
            <wp:positionH relativeFrom="column">
              <wp:posOffset>3888105</wp:posOffset>
            </wp:positionH>
            <wp:positionV relativeFrom="paragraph">
              <wp:posOffset>110993</wp:posOffset>
            </wp:positionV>
            <wp:extent cx="2123420" cy="1135117"/>
            <wp:effectExtent l="0" t="0" r="0" b="8255"/>
            <wp:wrapNone/>
            <wp:docPr id="16" name="Picture 16" descr="Image result for 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wimm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20" cy="11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3AE" w:rsidRPr="003D1E3D">
        <w:t>During Exercise</w:t>
      </w:r>
    </w:p>
    <w:p w:rsidR="005343AE" w:rsidRDefault="005343AE" w:rsidP="00AB6DD5">
      <w:pPr>
        <w:pStyle w:val="SEBodytex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Drink small amounts of water or cordial regularly</w:t>
      </w:r>
      <w:r w:rsidR="00AB6DD5">
        <w:rPr>
          <w:rFonts w:ascii="Arial" w:hAnsi="Arial" w:cs="Arial"/>
          <w:sz w:val="24"/>
          <w:szCs w:val="24"/>
        </w:rPr>
        <w:t>.</w:t>
      </w:r>
    </w:p>
    <w:p w:rsidR="005343AE" w:rsidRDefault="005343AE" w:rsidP="00AB6DD5">
      <w:pPr>
        <w:pStyle w:val="SEBodytex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Aim for 125ml-250ml every 20 minutes</w:t>
      </w:r>
      <w:r w:rsidR="00AB6DD5">
        <w:rPr>
          <w:rFonts w:ascii="Arial" w:hAnsi="Arial" w:cs="Arial"/>
          <w:sz w:val="24"/>
          <w:szCs w:val="24"/>
        </w:rPr>
        <w:t>.</w:t>
      </w:r>
    </w:p>
    <w:p w:rsidR="005343AE" w:rsidRDefault="005343AE" w:rsidP="00AB6DD5">
      <w:pPr>
        <w:pStyle w:val="SEBodytext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That works out at 1 ½ litres in a 2 hour session</w:t>
      </w:r>
      <w:r w:rsidR="00AB6DD5">
        <w:rPr>
          <w:rFonts w:ascii="Arial" w:hAnsi="Arial" w:cs="Arial"/>
          <w:sz w:val="24"/>
          <w:szCs w:val="24"/>
        </w:rPr>
        <w:t>.</w:t>
      </w:r>
    </w:p>
    <w:p w:rsidR="005343AE" w:rsidRDefault="005343AE" w:rsidP="005343AE">
      <w:pPr>
        <w:pStyle w:val="SEBodytext"/>
        <w:rPr>
          <w:rFonts w:ascii="Arial" w:hAnsi="Arial" w:cs="Arial"/>
          <w:sz w:val="24"/>
          <w:szCs w:val="24"/>
        </w:rPr>
      </w:pPr>
    </w:p>
    <w:p w:rsidR="005343AE" w:rsidRDefault="00AB6DD5" w:rsidP="005343AE">
      <w:pPr>
        <w:pStyle w:val="SESubheaderintropara"/>
      </w:pPr>
      <w:r w:rsidRPr="00616F6A"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2A09AFF2" wp14:editId="50AFA6C9">
            <wp:simplePos x="0" y="0"/>
            <wp:positionH relativeFrom="column">
              <wp:posOffset>-189186</wp:posOffset>
            </wp:positionH>
            <wp:positionV relativeFrom="paragraph">
              <wp:posOffset>345440</wp:posOffset>
            </wp:positionV>
            <wp:extent cx="1767840" cy="1272845"/>
            <wp:effectExtent l="0" t="0" r="0" b="3810"/>
            <wp:wrapSquare wrapText="bothSides"/>
            <wp:docPr id="6" name="Picture 6" descr="C:\Users\ElliotD\Downloads\figure_ground_stretch_400_clr_19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liotD\Downloads\figure_ground_stretch_400_clr_1924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43AE" w:rsidRPr="003D1E3D">
        <w:t>After Exercise</w:t>
      </w:r>
    </w:p>
    <w:p w:rsidR="005343AE" w:rsidRPr="003D1E3D" w:rsidRDefault="005343AE" w:rsidP="00AB6DD5">
      <w:pPr>
        <w:pStyle w:val="SEBodytex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D1E3D">
        <w:rPr>
          <w:rFonts w:ascii="Arial" w:hAnsi="Arial" w:cs="Arial"/>
          <w:sz w:val="24"/>
          <w:szCs w:val="24"/>
        </w:rPr>
        <w:t>Make sure you have a drinks bottle when doing your stretches</w:t>
      </w:r>
      <w:r w:rsidR="00AB6DD5">
        <w:rPr>
          <w:rFonts w:ascii="Arial" w:hAnsi="Arial" w:cs="Arial"/>
          <w:sz w:val="24"/>
          <w:szCs w:val="24"/>
        </w:rPr>
        <w:t>.</w:t>
      </w:r>
    </w:p>
    <w:p w:rsidR="005343AE" w:rsidRPr="003D1E3D" w:rsidRDefault="005343AE" w:rsidP="00AB6DD5">
      <w:pPr>
        <w:pStyle w:val="SEBodytex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D1E3D">
        <w:rPr>
          <w:rFonts w:ascii="Arial" w:hAnsi="Arial" w:cs="Arial"/>
          <w:sz w:val="24"/>
          <w:szCs w:val="24"/>
        </w:rPr>
        <w:t xml:space="preserve">You need to drink approximately ½ a litre straight after exercise and then continue with little sips of water or cordial after this </w:t>
      </w:r>
      <w:r>
        <w:rPr>
          <w:rFonts w:ascii="Arial" w:hAnsi="Arial" w:cs="Arial"/>
          <w:sz w:val="24"/>
          <w:szCs w:val="24"/>
        </w:rPr>
        <w:t>time</w:t>
      </w:r>
      <w:r w:rsidR="00AB6DD5">
        <w:rPr>
          <w:rFonts w:ascii="Arial" w:hAnsi="Arial" w:cs="Arial"/>
          <w:sz w:val="24"/>
          <w:szCs w:val="24"/>
        </w:rPr>
        <w:t>.</w:t>
      </w:r>
    </w:p>
    <w:p w:rsidR="0099110C" w:rsidRPr="006F1C29" w:rsidRDefault="0099110C" w:rsidP="005343AE">
      <w:pPr>
        <w:pStyle w:val="SEBodytext"/>
      </w:pPr>
    </w:p>
    <w:sectPr w:rsidR="0099110C" w:rsidRPr="006F1C29" w:rsidSect="0034381D">
      <w:headerReference w:type="default" r:id="rId19"/>
      <w:headerReference w:type="first" r:id="rId20"/>
      <w:pgSz w:w="11900" w:h="16840"/>
      <w:pgMar w:top="117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A9F" w:rsidRDefault="00CF1A9F" w:rsidP="00362075">
      <w:r>
        <w:separator/>
      </w:r>
    </w:p>
  </w:endnote>
  <w:endnote w:type="continuationSeparator" w:id="0">
    <w:p w:rsidR="00CF1A9F" w:rsidRDefault="00CF1A9F" w:rsidP="0036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A9F" w:rsidRDefault="00CF1A9F" w:rsidP="00362075">
      <w:r>
        <w:separator/>
      </w:r>
    </w:p>
  </w:footnote>
  <w:footnote w:type="continuationSeparator" w:id="0">
    <w:p w:rsidR="00CF1A9F" w:rsidRDefault="00CF1A9F" w:rsidP="00362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075" w:rsidRPr="00362075" w:rsidRDefault="00947487" w:rsidP="00362075"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0854567A" wp14:editId="3A234A5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6240" cy="10660320"/>
          <wp:effectExtent l="0" t="0" r="762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 Performance cont pg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240" cy="10660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3AE" w:rsidRDefault="00947487" w:rsidP="005343AE"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BD3194D" wp14:editId="2C7275E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955280" cy="112560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 Word 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1252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4606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B799F69" wp14:editId="1C41E46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955279" cy="1125287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E North West Word Templa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79" cy="11252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62075" w:rsidRDefault="0036207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F2C28"/>
    <w:multiLevelType w:val="hybridMultilevel"/>
    <w:tmpl w:val="734CB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55042"/>
    <w:multiLevelType w:val="hybridMultilevel"/>
    <w:tmpl w:val="66DC5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B24A8"/>
    <w:multiLevelType w:val="hybridMultilevel"/>
    <w:tmpl w:val="6F743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8659C"/>
    <w:multiLevelType w:val="hybridMultilevel"/>
    <w:tmpl w:val="B694D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D3114"/>
    <w:multiLevelType w:val="hybridMultilevel"/>
    <w:tmpl w:val="FCAAC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FE2BA4"/>
    <w:multiLevelType w:val="hybridMultilevel"/>
    <w:tmpl w:val="B88EA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A9F"/>
    <w:rsid w:val="000001F2"/>
    <w:rsid w:val="00016A47"/>
    <w:rsid w:val="00040E98"/>
    <w:rsid w:val="000C33E6"/>
    <w:rsid w:val="001240A5"/>
    <w:rsid w:val="001A2FE6"/>
    <w:rsid w:val="00234F63"/>
    <w:rsid w:val="002D4606"/>
    <w:rsid w:val="0034381D"/>
    <w:rsid w:val="00362075"/>
    <w:rsid w:val="00375E80"/>
    <w:rsid w:val="003A6757"/>
    <w:rsid w:val="003B0BEF"/>
    <w:rsid w:val="003C77F4"/>
    <w:rsid w:val="003F7BB2"/>
    <w:rsid w:val="00505F2E"/>
    <w:rsid w:val="005343AE"/>
    <w:rsid w:val="005B3010"/>
    <w:rsid w:val="005F2AFD"/>
    <w:rsid w:val="00603F47"/>
    <w:rsid w:val="006571A7"/>
    <w:rsid w:val="0066645B"/>
    <w:rsid w:val="006A5551"/>
    <w:rsid w:val="006F1C29"/>
    <w:rsid w:val="00713716"/>
    <w:rsid w:val="00725305"/>
    <w:rsid w:val="007813A5"/>
    <w:rsid w:val="008346CE"/>
    <w:rsid w:val="008404D4"/>
    <w:rsid w:val="00884AFF"/>
    <w:rsid w:val="0089287D"/>
    <w:rsid w:val="008F4B66"/>
    <w:rsid w:val="00905F20"/>
    <w:rsid w:val="00947487"/>
    <w:rsid w:val="00951A9E"/>
    <w:rsid w:val="0099110C"/>
    <w:rsid w:val="009A0367"/>
    <w:rsid w:val="009C62B6"/>
    <w:rsid w:val="009C6871"/>
    <w:rsid w:val="00A05DB1"/>
    <w:rsid w:val="00A20F71"/>
    <w:rsid w:val="00A62402"/>
    <w:rsid w:val="00A6416C"/>
    <w:rsid w:val="00AB39C0"/>
    <w:rsid w:val="00AB6DD5"/>
    <w:rsid w:val="00B15AF8"/>
    <w:rsid w:val="00B83AAE"/>
    <w:rsid w:val="00C821C6"/>
    <w:rsid w:val="00CF1A9F"/>
    <w:rsid w:val="00CF4961"/>
    <w:rsid w:val="00DB3BA9"/>
    <w:rsid w:val="00DC46F2"/>
    <w:rsid w:val="00DD5D50"/>
    <w:rsid w:val="00DE01C1"/>
    <w:rsid w:val="00DE5E66"/>
    <w:rsid w:val="00DE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2767"/>
  <w15:chartTrackingRefBased/>
  <w15:docId w15:val="{342F8B07-14E9-449A-9883-588445F9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3AE"/>
    <w:pPr>
      <w:spacing w:after="160" w:line="259" w:lineRule="auto"/>
    </w:pPr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CF4961"/>
    <w:rPr>
      <w:color w:val="EE3A24"/>
      <w:sz w:val="56"/>
      <w:szCs w:val="48"/>
      <w:lang w:val="en-US"/>
    </w:rPr>
  </w:style>
  <w:style w:type="paragraph" w:customStyle="1" w:styleId="SESubheaderintropara">
    <w:name w:val="SE Subheader/intro para"/>
    <w:basedOn w:val="Normal"/>
    <w:qFormat/>
    <w:rsid w:val="005F2AFD"/>
    <w:pPr>
      <w:spacing w:before="120" w:after="120"/>
    </w:pPr>
    <w:rPr>
      <w:color w:val="A39161"/>
      <w:sz w:val="32"/>
      <w:szCs w:val="32"/>
      <w:lang w:val="en-US"/>
    </w:rPr>
  </w:style>
  <w:style w:type="paragraph" w:customStyle="1" w:styleId="SEBodytext">
    <w:name w:val="SE Body text"/>
    <w:basedOn w:val="Normal"/>
    <w:qFormat/>
    <w:rsid w:val="003C77F4"/>
    <w:rPr>
      <w:color w:val="555555" w:themeColor="text1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F1C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C29"/>
  </w:style>
  <w:style w:type="paragraph" w:styleId="Footer">
    <w:name w:val="footer"/>
    <w:basedOn w:val="Normal"/>
    <w:link w:val="FooterChar"/>
    <w:uiPriority w:val="99"/>
    <w:unhideWhenUsed/>
    <w:rsid w:val="006F1C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1C29"/>
  </w:style>
  <w:style w:type="paragraph" w:styleId="ListParagraph">
    <w:name w:val="List Paragraph"/>
    <w:basedOn w:val="Normal"/>
    <w:uiPriority w:val="34"/>
    <w:qFormat/>
    <w:rsid w:val="005343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onek\Desktop\Black%20-%20Flag%20Bearer.dotx" TargetMode="External"/></Relationships>
</file>

<file path=word/theme/theme1.xml><?xml version="1.0" encoding="utf-8"?>
<a:theme xmlns:a="http://schemas.openxmlformats.org/drawingml/2006/main" name="Office Theme">
  <a:themeElements>
    <a:clrScheme name="Swim England 1">
      <a:dk1>
        <a:srgbClr val="555555"/>
      </a:dk1>
      <a:lt1>
        <a:srgbClr val="FFFFFF"/>
      </a:lt1>
      <a:dk2>
        <a:srgbClr val="000000"/>
      </a:dk2>
      <a:lt2>
        <a:srgbClr val="EEEEEE"/>
      </a:lt2>
      <a:accent1>
        <a:srgbClr val="7FCDE2"/>
      </a:accent1>
      <a:accent2>
        <a:srgbClr val="2095AE"/>
      </a:accent2>
      <a:accent3>
        <a:srgbClr val="EE3A24"/>
      </a:accent3>
      <a:accent4>
        <a:srgbClr val="FFFFFF"/>
      </a:accent4>
      <a:accent5>
        <a:srgbClr val="FFFFFF"/>
      </a:accent5>
      <a:accent6>
        <a:srgbClr val="FFFFFF"/>
      </a:accent6>
      <a:hlink>
        <a:srgbClr val="2095AE"/>
      </a:hlink>
      <a:folHlink>
        <a:srgbClr val="7FCDE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2760E8-E0FB-4019-855E-5B70386CD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 - Flag Bearer.dotx</Template>
  <TotalTime>0</TotalTime>
  <Pages>3</Pages>
  <Words>291</Words>
  <Characters>1662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Amatuer Swimming Association</Company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Lindsay Dunn</cp:lastModifiedBy>
  <cp:revision>2</cp:revision>
  <dcterms:created xsi:type="dcterms:W3CDTF">2017-09-12T10:11:00Z</dcterms:created>
  <dcterms:modified xsi:type="dcterms:W3CDTF">2017-09-12T10:11:00Z</dcterms:modified>
</cp:coreProperties>
</file>